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A7F" w:rsidRDefault="00F14A7F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578.25pt;height:820.5pt">
            <v:imagedata r:id="rId4" o:title=""/>
          </v:shape>
        </w:pict>
      </w:r>
      <w:bookmarkEnd w:id="0"/>
      <w:r>
        <w:pict>
          <v:shape id="图片 4" o:spid="_x0000_i1026" type="#_x0000_t75" style="width:578.25pt;height:821.25pt">
            <v:imagedata r:id="rId5" o:title=""/>
          </v:shape>
        </w:pict>
      </w:r>
      <w:r>
        <w:t xml:space="preserve"> </w:t>
      </w:r>
      <w:r>
        <w:pict>
          <v:shape id="图片 3" o:spid="_x0000_i1027" type="#_x0000_t75" style="width:578.25pt;height:821.25pt">
            <v:imagedata r:id="rId6" o:title=""/>
          </v:shape>
        </w:pict>
      </w:r>
      <w:r>
        <w:pict>
          <v:shape id="图片 2" o:spid="_x0000_i1028" type="#_x0000_t75" style="width:578.25pt;height:820.5pt">
            <v:imagedata r:id="rId7" o:title=""/>
          </v:shape>
        </w:pict>
      </w:r>
    </w:p>
    <w:sectPr w:rsidR="00F14A7F" w:rsidSect="00375D15">
      <w:pgSz w:w="11906" w:h="16838"/>
      <w:pgMar w:top="0" w:right="0" w:bottom="0" w:left="0" w:header="709" w:footer="709" w:gutter="0"/>
      <w:cols w:space="425"/>
      <w:docGrid w:type="linesAndChars" w:linePitch="634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HorizontalSpacing w:val="160"/>
  <w:drawingGridVerticalSpacing w:val="317"/>
  <w:displayHorizontalDrawingGridEvery w:val="2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52FBD"/>
    <w:rsid w:val="0001094F"/>
    <w:rsid w:val="00230A90"/>
    <w:rsid w:val="002B4105"/>
    <w:rsid w:val="00375D15"/>
    <w:rsid w:val="003C1437"/>
    <w:rsid w:val="00666B17"/>
    <w:rsid w:val="00845F54"/>
    <w:rsid w:val="00952FBD"/>
    <w:rsid w:val="009E4880"/>
    <w:rsid w:val="00CC3AE8"/>
    <w:rsid w:val="00D91A44"/>
    <w:rsid w:val="00E446F5"/>
    <w:rsid w:val="00F14A7F"/>
    <w:rsid w:val="00F15D78"/>
    <w:rsid w:val="00F75D01"/>
    <w:rsid w:val="568727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375D15"/>
    <w:pPr>
      <w:widowControl w:val="0"/>
      <w:jc w:val="both"/>
    </w:pPr>
    <w:rPr>
      <w:rFonts w:ascii="Calibri" w:hAnsi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rsid w:val="00375D1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75D15"/>
    <w:rPr>
      <w:rFonts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22</TotalTime>
  <Pages>4</Pages>
  <Words>0</Words>
  <Characters>5</Characters>
  <Application>Microsoft Office Outlook</Application>
  <DocSecurity>0</DocSecurity>
  <Lines>0</Lines>
  <Paragraphs>0</Paragraphs>
  <ScaleCrop>false</ScaleCrop>
  <Company>微软中国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____</dc:title>
  <dc:subject/>
  <dc:creator>微软用户</dc:creator>
  <cp:keywords/>
  <dc:description/>
  <cp:lastModifiedBy>微软用户</cp:lastModifiedBy>
  <cp:revision>3</cp:revision>
  <dcterms:created xsi:type="dcterms:W3CDTF">2015-03-04T01:50:00Z</dcterms:created>
  <dcterms:modified xsi:type="dcterms:W3CDTF">2015-12-04T02:56:00Z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2052-9.1.0.4985</vt:lpwstr>
  </property>
</Properties>
</file>